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303A" w:rsidRDefault="00A5303A" w:rsidP="00A85548">
      <w:pPr>
        <w:pStyle w:val="NormalWeb"/>
      </w:pPr>
      <w:r>
        <w:rPr>
          <w:rStyle w:val="Strong"/>
        </w:rPr>
        <w:t>LA GRANGE AUX SKIS</w:t>
      </w:r>
      <w:r>
        <w:br/>
        <w:t>Tél. 04 77 24 84 74</w:t>
      </w:r>
      <w:r>
        <w:br/>
      </w:r>
      <w:hyperlink r:id="rId4" w:tgtFrame="_blank" w:tooltip="www.lagrangeaskis.com" w:history="1">
        <w:r>
          <w:rPr>
            <w:rStyle w:val="Hyperlink"/>
          </w:rPr>
          <w:t>www.lagrangeaskis.com</w:t>
        </w:r>
      </w:hyperlink>
    </w:p>
    <w:p w:rsidR="00A5303A" w:rsidRDefault="00A5303A" w:rsidP="00A85548">
      <w:pPr>
        <w:pStyle w:val="NormalWeb"/>
      </w:pPr>
    </w:p>
    <w:p w:rsidR="00A5303A" w:rsidRDefault="00A5303A" w:rsidP="00A85548">
      <w:pPr>
        <w:pStyle w:val="NormalWeb"/>
      </w:pPr>
      <w:r>
        <w:t>ENFANT   moins de 12 ans        10,90 € la journée</w:t>
      </w:r>
    </w:p>
    <w:p w:rsidR="00A5303A" w:rsidRDefault="00A5303A" w:rsidP="00A85548">
      <w:pPr>
        <w:pStyle w:val="NormalWeb"/>
      </w:pPr>
      <w:r>
        <w:t>JUNIOR à partir de 12 ans          14,50 €    "      "</w:t>
      </w:r>
    </w:p>
    <w:p w:rsidR="00A5303A" w:rsidRDefault="00A5303A" w:rsidP="00A85548">
      <w:pPr>
        <w:pStyle w:val="NormalWeb"/>
      </w:pPr>
      <w:r>
        <w:t>ADULTE accompagnateur          14,50 €    "      "</w:t>
      </w:r>
    </w:p>
    <w:p w:rsidR="00A5303A" w:rsidRDefault="00A5303A" w:rsidP="00A85548">
      <w:pPr>
        <w:pStyle w:val="NormalWeb"/>
      </w:pPr>
      <w:r>
        <w:t> CASQUE suivant disponibilité    2,90 €    "      "</w:t>
      </w:r>
    </w:p>
    <w:p w:rsidR="00A5303A" w:rsidRDefault="00A5303A" w:rsidP="00A85548">
      <w:pPr>
        <w:pStyle w:val="NormalWeb"/>
      </w:pPr>
      <w:r>
        <w:t> RAQUETTES                              8,00 €        "     "</w:t>
      </w:r>
    </w:p>
    <w:p w:rsidR="00A5303A" w:rsidRDefault="00A5303A" w:rsidP="00A85548">
      <w:pPr>
        <w:pStyle w:val="NormalWeb"/>
      </w:pPr>
    </w:p>
    <w:p w:rsidR="00A5303A" w:rsidRDefault="00A5303A" w:rsidP="00A85548">
      <w:pPr>
        <w:pStyle w:val="NormalWeb"/>
      </w:pPr>
      <w:r>
        <w:t>Venez de notre part, chalet le plus haut près des caisses, ils peuvent pour gagner du temps vous préparer le matériel d'avance si vous leur envoyez  type, taille et pointure du matériel souhaité.</w:t>
      </w:r>
    </w:p>
    <w:p w:rsidR="00A5303A" w:rsidRDefault="00A5303A" w:rsidP="00A85548">
      <w:pPr>
        <w:pStyle w:val="NormalWeb"/>
      </w:pPr>
      <w:r>
        <w:t>Si vous skiez les 2 jours, suivant dispo ils stock votre matériel pour la nuit.</w:t>
      </w:r>
    </w:p>
    <w:p w:rsidR="00A5303A" w:rsidRDefault="00A5303A" w:rsidP="00A85548">
      <w:pPr>
        <w:pStyle w:val="NormalWeb"/>
      </w:pPr>
    </w:p>
    <w:p w:rsidR="00A5303A" w:rsidRDefault="00A5303A" w:rsidP="00A85548">
      <w:pPr>
        <w:pStyle w:val="NormalWeb"/>
      </w:pPr>
    </w:p>
    <w:p w:rsidR="00A5303A" w:rsidRDefault="00A5303A"/>
    <w:sectPr w:rsidR="00A5303A" w:rsidSect="00C9502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85548"/>
    <w:rsid w:val="00005371"/>
    <w:rsid w:val="00016C41"/>
    <w:rsid w:val="000325C0"/>
    <w:rsid w:val="0005639B"/>
    <w:rsid w:val="0005777D"/>
    <w:rsid w:val="00072A1B"/>
    <w:rsid w:val="0007385E"/>
    <w:rsid w:val="00073ACE"/>
    <w:rsid w:val="00081446"/>
    <w:rsid w:val="0009684B"/>
    <w:rsid w:val="000A467E"/>
    <w:rsid w:val="000C1357"/>
    <w:rsid w:val="000C373F"/>
    <w:rsid w:val="000E2E55"/>
    <w:rsid w:val="000E390D"/>
    <w:rsid w:val="00110FD3"/>
    <w:rsid w:val="00111C89"/>
    <w:rsid w:val="0011691F"/>
    <w:rsid w:val="00136D92"/>
    <w:rsid w:val="00144C6C"/>
    <w:rsid w:val="00147CC0"/>
    <w:rsid w:val="0015038C"/>
    <w:rsid w:val="0016253A"/>
    <w:rsid w:val="00164E66"/>
    <w:rsid w:val="00173B9C"/>
    <w:rsid w:val="00177394"/>
    <w:rsid w:val="001837EB"/>
    <w:rsid w:val="00190117"/>
    <w:rsid w:val="00190CC5"/>
    <w:rsid w:val="00197F1F"/>
    <w:rsid w:val="001A1069"/>
    <w:rsid w:val="001B3FE2"/>
    <w:rsid w:val="001E0D86"/>
    <w:rsid w:val="001E7394"/>
    <w:rsid w:val="001F2CDC"/>
    <w:rsid w:val="001F4806"/>
    <w:rsid w:val="001F5CCA"/>
    <w:rsid w:val="0021099A"/>
    <w:rsid w:val="00214267"/>
    <w:rsid w:val="00214698"/>
    <w:rsid w:val="00221E8C"/>
    <w:rsid w:val="00242156"/>
    <w:rsid w:val="0024218B"/>
    <w:rsid w:val="0024374A"/>
    <w:rsid w:val="00245634"/>
    <w:rsid w:val="00245792"/>
    <w:rsid w:val="00255CD7"/>
    <w:rsid w:val="002614B0"/>
    <w:rsid w:val="0029346E"/>
    <w:rsid w:val="002A3D0C"/>
    <w:rsid w:val="002A3FEF"/>
    <w:rsid w:val="002B0CCA"/>
    <w:rsid w:val="002C2FC8"/>
    <w:rsid w:val="002D3F6F"/>
    <w:rsid w:val="002E1AE4"/>
    <w:rsid w:val="002E7040"/>
    <w:rsid w:val="002F6EF4"/>
    <w:rsid w:val="00316D16"/>
    <w:rsid w:val="0031704B"/>
    <w:rsid w:val="00325141"/>
    <w:rsid w:val="003270FF"/>
    <w:rsid w:val="00327BBE"/>
    <w:rsid w:val="00337C6B"/>
    <w:rsid w:val="00372980"/>
    <w:rsid w:val="00377892"/>
    <w:rsid w:val="003A6522"/>
    <w:rsid w:val="003C2155"/>
    <w:rsid w:val="003C7317"/>
    <w:rsid w:val="003D137B"/>
    <w:rsid w:val="003D23B0"/>
    <w:rsid w:val="003D6050"/>
    <w:rsid w:val="003E1CF7"/>
    <w:rsid w:val="00407E75"/>
    <w:rsid w:val="004120DC"/>
    <w:rsid w:val="00414047"/>
    <w:rsid w:val="0041780F"/>
    <w:rsid w:val="00445BF3"/>
    <w:rsid w:val="004538F5"/>
    <w:rsid w:val="004670AE"/>
    <w:rsid w:val="0047798E"/>
    <w:rsid w:val="00480272"/>
    <w:rsid w:val="004963AA"/>
    <w:rsid w:val="00497A1D"/>
    <w:rsid w:val="00497A8E"/>
    <w:rsid w:val="004D1DA1"/>
    <w:rsid w:val="004D2F58"/>
    <w:rsid w:val="004E204A"/>
    <w:rsid w:val="004E6504"/>
    <w:rsid w:val="004F30A5"/>
    <w:rsid w:val="004F6101"/>
    <w:rsid w:val="004F6D74"/>
    <w:rsid w:val="00511965"/>
    <w:rsid w:val="00511EEB"/>
    <w:rsid w:val="00516004"/>
    <w:rsid w:val="005215D0"/>
    <w:rsid w:val="00534839"/>
    <w:rsid w:val="00535D0A"/>
    <w:rsid w:val="00544B71"/>
    <w:rsid w:val="00557258"/>
    <w:rsid w:val="00564732"/>
    <w:rsid w:val="0056501A"/>
    <w:rsid w:val="00574EB4"/>
    <w:rsid w:val="0057655B"/>
    <w:rsid w:val="00583E1C"/>
    <w:rsid w:val="00590CA0"/>
    <w:rsid w:val="00592A7F"/>
    <w:rsid w:val="00594A69"/>
    <w:rsid w:val="005979DF"/>
    <w:rsid w:val="00597EA1"/>
    <w:rsid w:val="005A68B0"/>
    <w:rsid w:val="005C21E6"/>
    <w:rsid w:val="005C387D"/>
    <w:rsid w:val="005C45C2"/>
    <w:rsid w:val="005C65B7"/>
    <w:rsid w:val="005D241A"/>
    <w:rsid w:val="005D3B88"/>
    <w:rsid w:val="005D6383"/>
    <w:rsid w:val="005F5FDD"/>
    <w:rsid w:val="005F6D04"/>
    <w:rsid w:val="00613242"/>
    <w:rsid w:val="006228AB"/>
    <w:rsid w:val="00646E3C"/>
    <w:rsid w:val="00657368"/>
    <w:rsid w:val="006678F3"/>
    <w:rsid w:val="0067610D"/>
    <w:rsid w:val="00676B6D"/>
    <w:rsid w:val="00693A12"/>
    <w:rsid w:val="006967D4"/>
    <w:rsid w:val="0069726F"/>
    <w:rsid w:val="006A039E"/>
    <w:rsid w:val="006A6F95"/>
    <w:rsid w:val="006A75B5"/>
    <w:rsid w:val="006B1978"/>
    <w:rsid w:val="006B1CA1"/>
    <w:rsid w:val="006B3079"/>
    <w:rsid w:val="006B6240"/>
    <w:rsid w:val="006C30B2"/>
    <w:rsid w:val="006C33F6"/>
    <w:rsid w:val="006C5F31"/>
    <w:rsid w:val="006C7E6C"/>
    <w:rsid w:val="006E4EA5"/>
    <w:rsid w:val="006F5A36"/>
    <w:rsid w:val="006F7851"/>
    <w:rsid w:val="00713D8F"/>
    <w:rsid w:val="00716779"/>
    <w:rsid w:val="00721039"/>
    <w:rsid w:val="007246EA"/>
    <w:rsid w:val="00734CCB"/>
    <w:rsid w:val="007355A7"/>
    <w:rsid w:val="00735A90"/>
    <w:rsid w:val="00736252"/>
    <w:rsid w:val="00743608"/>
    <w:rsid w:val="00751161"/>
    <w:rsid w:val="007549B9"/>
    <w:rsid w:val="00770014"/>
    <w:rsid w:val="0077572A"/>
    <w:rsid w:val="00776A15"/>
    <w:rsid w:val="007840D0"/>
    <w:rsid w:val="0079301B"/>
    <w:rsid w:val="007B2B6F"/>
    <w:rsid w:val="007B40C1"/>
    <w:rsid w:val="007B6DE9"/>
    <w:rsid w:val="007E6687"/>
    <w:rsid w:val="007E7885"/>
    <w:rsid w:val="007F3175"/>
    <w:rsid w:val="00805332"/>
    <w:rsid w:val="008179C4"/>
    <w:rsid w:val="00840896"/>
    <w:rsid w:val="00841E27"/>
    <w:rsid w:val="00855507"/>
    <w:rsid w:val="00876617"/>
    <w:rsid w:val="0088239D"/>
    <w:rsid w:val="00882D24"/>
    <w:rsid w:val="0088723E"/>
    <w:rsid w:val="00890DC8"/>
    <w:rsid w:val="00890E39"/>
    <w:rsid w:val="00897E25"/>
    <w:rsid w:val="008A6487"/>
    <w:rsid w:val="008B20AF"/>
    <w:rsid w:val="008C388A"/>
    <w:rsid w:val="008C605C"/>
    <w:rsid w:val="008C6180"/>
    <w:rsid w:val="008D3DD4"/>
    <w:rsid w:val="008D54AA"/>
    <w:rsid w:val="008D5D22"/>
    <w:rsid w:val="008D7C41"/>
    <w:rsid w:val="008E2CA0"/>
    <w:rsid w:val="009002F7"/>
    <w:rsid w:val="00900726"/>
    <w:rsid w:val="0092525B"/>
    <w:rsid w:val="009358EA"/>
    <w:rsid w:val="009422F1"/>
    <w:rsid w:val="009471AA"/>
    <w:rsid w:val="00957E8C"/>
    <w:rsid w:val="0098667B"/>
    <w:rsid w:val="00987151"/>
    <w:rsid w:val="00990D88"/>
    <w:rsid w:val="0099530E"/>
    <w:rsid w:val="009A157E"/>
    <w:rsid w:val="009A5BBD"/>
    <w:rsid w:val="009B06A5"/>
    <w:rsid w:val="009C0FDE"/>
    <w:rsid w:val="009C6694"/>
    <w:rsid w:val="009C6DEE"/>
    <w:rsid w:val="009E461B"/>
    <w:rsid w:val="009F145E"/>
    <w:rsid w:val="009F3729"/>
    <w:rsid w:val="00A21DB9"/>
    <w:rsid w:val="00A24E37"/>
    <w:rsid w:val="00A3032D"/>
    <w:rsid w:val="00A308EE"/>
    <w:rsid w:val="00A31A11"/>
    <w:rsid w:val="00A36CFE"/>
    <w:rsid w:val="00A414DD"/>
    <w:rsid w:val="00A47A48"/>
    <w:rsid w:val="00A5303A"/>
    <w:rsid w:val="00A5627E"/>
    <w:rsid w:val="00A61009"/>
    <w:rsid w:val="00A61999"/>
    <w:rsid w:val="00A6204C"/>
    <w:rsid w:val="00A71AFA"/>
    <w:rsid w:val="00A74F9A"/>
    <w:rsid w:val="00A75170"/>
    <w:rsid w:val="00A765A6"/>
    <w:rsid w:val="00A85548"/>
    <w:rsid w:val="00A903C9"/>
    <w:rsid w:val="00A90B7A"/>
    <w:rsid w:val="00A921E1"/>
    <w:rsid w:val="00A93DA7"/>
    <w:rsid w:val="00AA1156"/>
    <w:rsid w:val="00AB4097"/>
    <w:rsid w:val="00AC0BF3"/>
    <w:rsid w:val="00AC2565"/>
    <w:rsid w:val="00AC6F68"/>
    <w:rsid w:val="00AD5B3F"/>
    <w:rsid w:val="00AD6EFF"/>
    <w:rsid w:val="00AE56D2"/>
    <w:rsid w:val="00B00448"/>
    <w:rsid w:val="00B06D4F"/>
    <w:rsid w:val="00B26DA2"/>
    <w:rsid w:val="00B331CB"/>
    <w:rsid w:val="00B341B0"/>
    <w:rsid w:val="00B371AC"/>
    <w:rsid w:val="00B509FE"/>
    <w:rsid w:val="00B60F41"/>
    <w:rsid w:val="00B61525"/>
    <w:rsid w:val="00B62B5A"/>
    <w:rsid w:val="00B66302"/>
    <w:rsid w:val="00B72E70"/>
    <w:rsid w:val="00B7715F"/>
    <w:rsid w:val="00B82FBC"/>
    <w:rsid w:val="00B83B73"/>
    <w:rsid w:val="00BA370F"/>
    <w:rsid w:val="00BA4B0C"/>
    <w:rsid w:val="00BB2DBC"/>
    <w:rsid w:val="00BB4CFD"/>
    <w:rsid w:val="00BB6E4D"/>
    <w:rsid w:val="00BC068B"/>
    <w:rsid w:val="00BC38B7"/>
    <w:rsid w:val="00BC7BBE"/>
    <w:rsid w:val="00BE69F5"/>
    <w:rsid w:val="00BF1502"/>
    <w:rsid w:val="00C02A57"/>
    <w:rsid w:val="00C10AF4"/>
    <w:rsid w:val="00C13A2C"/>
    <w:rsid w:val="00C24EAB"/>
    <w:rsid w:val="00C27EF4"/>
    <w:rsid w:val="00C32C82"/>
    <w:rsid w:val="00C338BE"/>
    <w:rsid w:val="00C33A28"/>
    <w:rsid w:val="00C46345"/>
    <w:rsid w:val="00C615EC"/>
    <w:rsid w:val="00C6589E"/>
    <w:rsid w:val="00C76E04"/>
    <w:rsid w:val="00C77733"/>
    <w:rsid w:val="00C92913"/>
    <w:rsid w:val="00C9502D"/>
    <w:rsid w:val="00CA2790"/>
    <w:rsid w:val="00CA5EC2"/>
    <w:rsid w:val="00CA622C"/>
    <w:rsid w:val="00CB5184"/>
    <w:rsid w:val="00CC591C"/>
    <w:rsid w:val="00CD436F"/>
    <w:rsid w:val="00CE7709"/>
    <w:rsid w:val="00CF30C7"/>
    <w:rsid w:val="00CF465D"/>
    <w:rsid w:val="00D00524"/>
    <w:rsid w:val="00D01AEC"/>
    <w:rsid w:val="00D0232F"/>
    <w:rsid w:val="00D251C5"/>
    <w:rsid w:val="00D25DE6"/>
    <w:rsid w:val="00D34B6F"/>
    <w:rsid w:val="00D34CAF"/>
    <w:rsid w:val="00D36952"/>
    <w:rsid w:val="00D44C16"/>
    <w:rsid w:val="00D52BCF"/>
    <w:rsid w:val="00D54F71"/>
    <w:rsid w:val="00D574AC"/>
    <w:rsid w:val="00D623B6"/>
    <w:rsid w:val="00D702CF"/>
    <w:rsid w:val="00D7275B"/>
    <w:rsid w:val="00D75A97"/>
    <w:rsid w:val="00D81AE0"/>
    <w:rsid w:val="00D862AF"/>
    <w:rsid w:val="00DA49C8"/>
    <w:rsid w:val="00DB1AAD"/>
    <w:rsid w:val="00DB3ED1"/>
    <w:rsid w:val="00DB55A8"/>
    <w:rsid w:val="00DD1AE0"/>
    <w:rsid w:val="00DF1F04"/>
    <w:rsid w:val="00DF7E7C"/>
    <w:rsid w:val="00E020CF"/>
    <w:rsid w:val="00E03778"/>
    <w:rsid w:val="00E1095F"/>
    <w:rsid w:val="00E13F49"/>
    <w:rsid w:val="00E25BDB"/>
    <w:rsid w:val="00E3237B"/>
    <w:rsid w:val="00E341B4"/>
    <w:rsid w:val="00E358BD"/>
    <w:rsid w:val="00E44012"/>
    <w:rsid w:val="00E44D37"/>
    <w:rsid w:val="00E454A9"/>
    <w:rsid w:val="00E54B23"/>
    <w:rsid w:val="00E65B59"/>
    <w:rsid w:val="00E67F6E"/>
    <w:rsid w:val="00E70026"/>
    <w:rsid w:val="00E77912"/>
    <w:rsid w:val="00E80299"/>
    <w:rsid w:val="00EA1B17"/>
    <w:rsid w:val="00EC14F5"/>
    <w:rsid w:val="00EE00FB"/>
    <w:rsid w:val="00EE470C"/>
    <w:rsid w:val="00EF5B19"/>
    <w:rsid w:val="00F22041"/>
    <w:rsid w:val="00F24685"/>
    <w:rsid w:val="00F2635D"/>
    <w:rsid w:val="00F31CFE"/>
    <w:rsid w:val="00F339F4"/>
    <w:rsid w:val="00F5589F"/>
    <w:rsid w:val="00F77047"/>
    <w:rsid w:val="00F86C33"/>
    <w:rsid w:val="00F92706"/>
    <w:rsid w:val="00FA55CC"/>
    <w:rsid w:val="00FA5DCA"/>
    <w:rsid w:val="00FA7629"/>
    <w:rsid w:val="00FB6BF2"/>
    <w:rsid w:val="00FB7D8F"/>
    <w:rsid w:val="00FC1B3F"/>
    <w:rsid w:val="00FD7CA6"/>
    <w:rsid w:val="00FE465F"/>
    <w:rsid w:val="00FE6999"/>
  </w:rsids>
  <m:mathPr>
    <m:mathFont m:val="Cambria Math"/>
    <m:brkBin m:val="before"/>
    <m:brkBinSub m:val="--"/>
    <m:smallFrac m:val="off"/>
    <m:dispDef/>
    <m:lMargin m:val="0"/>
    <m:rMargin m:val="0"/>
    <m:defJc m:val="centerGroup"/>
    <m:wrapIndent m:val="1440"/>
    <m:intLim m:val="subSup"/>
    <m:naryLim m:val="undOvr"/>
  </m:mathPr>
  <w:uiCompat97To2003/>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fr-FR" w:eastAsia="fr-F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502D"/>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rsid w:val="00A85548"/>
    <w:pPr>
      <w:spacing w:before="100" w:beforeAutospacing="1" w:after="100" w:afterAutospacing="1" w:line="240" w:lineRule="auto"/>
    </w:pPr>
    <w:rPr>
      <w:rFonts w:ascii="Times New Roman" w:eastAsia="Times New Roman" w:hAnsi="Times New Roman"/>
      <w:sz w:val="24"/>
      <w:szCs w:val="24"/>
      <w:lang w:eastAsia="fr-FR"/>
    </w:rPr>
  </w:style>
  <w:style w:type="character" w:styleId="Strong">
    <w:name w:val="Strong"/>
    <w:basedOn w:val="DefaultParagraphFont"/>
    <w:uiPriority w:val="99"/>
    <w:qFormat/>
    <w:rsid w:val="00A85548"/>
    <w:rPr>
      <w:rFonts w:cs="Times New Roman"/>
      <w:b/>
      <w:bCs/>
    </w:rPr>
  </w:style>
  <w:style w:type="character" w:styleId="Hyperlink">
    <w:name w:val="Hyperlink"/>
    <w:basedOn w:val="DefaultParagraphFont"/>
    <w:uiPriority w:val="99"/>
    <w:semiHidden/>
    <w:rsid w:val="00A85548"/>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23385714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lagrangeaski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107</Words>
  <Characters>589</Characters>
  <Application>Microsoft Office Outlook</Application>
  <DocSecurity>0</DocSecurity>
  <Lines>0</Lines>
  <Paragraphs>0</Paragraphs>
  <ScaleCrop>false</ScaleCrop>
  <Company>ORANGE Group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 GRANGE AUX SKIS</dc:title>
  <dc:subject/>
  <dc:creator>TRANCHAND Jean Claude UI LYON</dc:creator>
  <cp:keywords/>
  <dc:description/>
  <cp:lastModifiedBy>VALOUR Margaux</cp:lastModifiedBy>
  <cp:revision>2</cp:revision>
  <dcterms:created xsi:type="dcterms:W3CDTF">2017-12-31T15:38:00Z</dcterms:created>
  <dcterms:modified xsi:type="dcterms:W3CDTF">2017-12-31T15:38:00Z</dcterms:modified>
</cp:coreProperties>
</file>