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2D69B"/>
  <w:body>
    <w:p w:rsidR="00415E78" w:rsidRPr="00FC01D2" w:rsidRDefault="00415E78" w:rsidP="0021038A">
      <w:pPr>
        <w:spacing w:after="0" w:line="240" w:lineRule="auto"/>
        <w:rPr>
          <w:rFonts w:cs="Arial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3" o:spid="_x0000_s1026" type="#_x0000_t75" style="position:absolute;margin-left:280.5pt;margin-top:18pt;width:247.5pt;height:135pt;z-index:-251663360;visibility:visible" wrapcoords="-65 0 -65 21480 21600 21480 21600 0 -65 0">
            <v:imagedata r:id="rId7" o:title="" cropright="7123f"/>
            <w10:wrap type="tight" side="right"/>
          </v:shape>
        </w:pict>
      </w:r>
      <w:r>
        <w:rPr>
          <w:noProof/>
        </w:rPr>
        <w:pict>
          <v:shape id="Image 12" o:spid="_x0000_s1027" type="#_x0000_t75" alt="Logo EEDF Forez" style="position:absolute;margin-left:198pt;margin-top:180pt;width:48.3pt;height:63pt;z-index:-251650048;visibility:visible" wrapcoords="-338 0 -338 21343 21600 21343 21600 0 -338 0">
            <v:imagedata r:id="rId8" o:title=""/>
            <w10:wrap type="tight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0" o:spid="_x0000_s1028" type="#_x0000_t202" style="position:absolute;margin-left:577.5pt;margin-top:234pt;width:253pt;height:117pt;z-index:251660288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" filled="f" stroked="f">
            <v:textbox style="mso-next-textbox:#Text Box 30">
              <w:txbxContent>
                <w:p w:rsidR="00415E78" w:rsidRPr="00390EC6" w:rsidRDefault="00415E78" w:rsidP="00A14D47">
                  <w:pPr>
                    <w:tabs>
                      <w:tab w:val="left" w:pos="880"/>
                    </w:tabs>
                    <w:spacing w:after="0" w:line="240" w:lineRule="auto"/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</w:pPr>
                  <w:r w:rsidRPr="00B53E1E">
                    <w:rPr>
                      <w:rFonts w:ascii="Papyrus" w:hAnsi="Papyrus"/>
                      <w:b/>
                      <w:bCs/>
                      <w:sz w:val="28"/>
                      <w:szCs w:val="28"/>
                      <w:u w:val="single"/>
                    </w:rPr>
                    <w:t>H</w:t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  <w:u w:val="single"/>
                    </w:rPr>
                    <w:t>IVER</w:t>
                  </w:r>
                  <w:r w:rsidRPr="00B53E1E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> </w:t>
                  </w:r>
                  <w:r w:rsidRPr="003C2780">
                    <w:rPr>
                      <w:rFonts w:ascii="Papyrus" w:hAnsi="Papyrus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Papyrus" w:hAnsi="Papyrus"/>
                      <w:sz w:val="28"/>
                      <w:szCs w:val="28"/>
                    </w:rPr>
                    <w:tab/>
                  </w: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>ski</w:t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 xml:space="preserve"> (piste / fond / rando)</w:t>
                  </w:r>
                </w:p>
                <w:p w:rsidR="00415E78" w:rsidRPr="00390EC6" w:rsidRDefault="00415E78" w:rsidP="00A14D47">
                  <w:pPr>
                    <w:tabs>
                      <w:tab w:val="left" w:pos="880"/>
                    </w:tabs>
                    <w:spacing w:after="0" w:line="240" w:lineRule="auto"/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</w:pP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</w: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>raquettes</w:t>
                  </w:r>
                </w:p>
                <w:p w:rsidR="00415E78" w:rsidRPr="00390EC6" w:rsidRDefault="00415E78" w:rsidP="00A14D47">
                  <w:pPr>
                    <w:tabs>
                      <w:tab w:val="left" w:pos="880"/>
                    </w:tabs>
                    <w:spacing w:after="0" w:line="240" w:lineRule="auto"/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  <w:u w:val="single"/>
                    </w:rPr>
                    <w:t>ETE</w:t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  <w:u w:val="single"/>
                    </w:rPr>
                    <w:tab/>
                    <w:t>:</w:t>
                  </w:r>
                  <w:r w:rsidRPr="003C2780">
                    <w:rPr>
                      <w:rFonts w:ascii="Papyrus" w:hAnsi="Papyrus"/>
                      <w:sz w:val="28"/>
                      <w:szCs w:val="28"/>
                    </w:rPr>
                    <w:tab/>
                  </w: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>randonnée pédestre</w:t>
                  </w:r>
                </w:p>
                <w:p w:rsidR="00415E78" w:rsidRPr="00390EC6" w:rsidRDefault="00415E78" w:rsidP="00A14D47">
                  <w:pPr>
                    <w:tabs>
                      <w:tab w:val="left" w:pos="880"/>
                    </w:tabs>
                    <w:spacing w:after="0" w:line="240" w:lineRule="auto"/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</w:pP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</w: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>escalade</w:t>
                  </w:r>
                </w:p>
                <w:p w:rsidR="00415E78" w:rsidRPr="00390EC6" w:rsidRDefault="00415E78" w:rsidP="00A14D47">
                  <w:pPr>
                    <w:tabs>
                      <w:tab w:val="left" w:pos="880"/>
                    </w:tabs>
                    <w:spacing w:after="0" w:line="240" w:lineRule="auto"/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</w:pPr>
                  <w:r w:rsidRPr="00390EC6"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</w:r>
                  <w:r>
                    <w:rPr>
                      <w:rFonts w:ascii="Papyrus" w:hAnsi="Papyrus"/>
                      <w:b/>
                      <w:bCs/>
                      <w:sz w:val="28"/>
                      <w:szCs w:val="28"/>
                    </w:rPr>
                    <w:tab/>
                    <w:t>vtt, accrobranche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oval id="Oval 13" o:spid="_x0000_s1029" style="position:absolute;margin-left:478.5pt;margin-top:90pt;width:137.25pt;height:132.2pt;z-index:251654144;visibility:visible;mso-wrap-distance-bottom:18pt;mso-position-horizontal-relative:margin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" fillcolor="#7ba0cd" strokecolor="#d3dfee" strokeweight="6pt">
            <o:lock v:ext="edit" aspectratio="t"/>
            <v:textbox style="mso-next-textbox:#Oval 13" inset=".72pt,.72pt,.72pt,.72pt">
              <w:txbxContent>
                <w:p w:rsidR="00415E78" w:rsidRPr="00690B7B" w:rsidRDefault="00415E78" w:rsidP="00FC01D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</w:pPr>
                  <w:bookmarkStart w:id="0" w:name="_GoBack"/>
                  <w:bookmarkEnd w:id="0"/>
                  <w:r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  <w:t>Ouvert à tous : particuliers, entreprises, associations, écoles...</w:t>
                  </w:r>
                </w:p>
              </w:txbxContent>
            </v:textbox>
            <w10:wrap anchorx="margin" anchory="margin"/>
          </v:oval>
        </w:pict>
      </w:r>
      <w:r>
        <w:rPr>
          <w:noProof/>
        </w:rPr>
        <w:pict>
          <v:oval id="Oval 14" o:spid="_x0000_s1030" style="position:absolute;margin-left:484pt;margin-top:315pt;width:137.25pt;height:132.2pt;z-index:251655168;visibility:visible;mso-wrap-distance-bottom:18pt;mso-position-horizontal-relative:margin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" fillcolor="#7ba0cd" strokecolor="#d3dfee" strokeweight="6pt">
            <o:lock v:ext="edit" aspectratio="t"/>
            <v:textbox style="mso-next-textbox:#Oval 14" inset=".72pt,.72pt,.72pt,.72pt">
              <w:txbxContent>
                <w:p w:rsidR="00415E78" w:rsidRDefault="00415E78" w:rsidP="00FC01D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</w:pPr>
                  <w:r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  <w:t>Ouvert toute l’année</w:t>
                  </w:r>
                </w:p>
                <w:p w:rsidR="00415E78" w:rsidRPr="00690B7B" w:rsidRDefault="00415E78" w:rsidP="00FC01D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</w:pPr>
                </w:p>
                <w:p w:rsidR="00415E78" w:rsidRPr="00690B7B" w:rsidRDefault="00415E78" w:rsidP="00FC01D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</w:pPr>
                  <w:r>
                    <w:rPr>
                      <w:rFonts w:cs="Aharoni"/>
                      <w:b/>
                      <w:color w:val="FFFFFF"/>
                      <w:sz w:val="24"/>
                      <w:szCs w:val="24"/>
                      <w:lang w:bidi="he-IL"/>
                    </w:rPr>
                    <w:t>Séjours enfants hiver/été</w:t>
                  </w:r>
                </w:p>
              </w:txbxContent>
            </v:textbox>
            <w10:wrap anchorx="margin" anchory="margin"/>
          </v:oval>
        </w:pict>
      </w:r>
      <w:r>
        <w:rPr>
          <w:noProof/>
        </w:rPr>
        <w:pict>
          <v:shape id="Text Box 17" o:spid="_x0000_s1031" type="#_x0000_t202" style="position:absolute;margin-left:280.5pt;margin-top:333pt;width:214.5pt;height:90pt;z-index:251662336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" filled="f" stroked="f">
            <v:textbox style="mso-next-textbox:#Text Box 17">
              <w:txbxContent>
                <w:p w:rsidR="00415E78" w:rsidRPr="003C2780" w:rsidRDefault="00415E78" w:rsidP="00D473A7">
                  <w:pPr>
                    <w:spacing w:after="0" w:line="240" w:lineRule="auto"/>
                    <w:jc w:val="both"/>
                    <w:rPr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3C2780">
                    <w:rPr>
                      <w:b/>
                      <w:bCs/>
                      <w:sz w:val="24"/>
                      <w:szCs w:val="24"/>
                      <w:u w:val="single"/>
                    </w:rPr>
                    <w:t>Contacts :</w:t>
                  </w:r>
                </w:p>
                <w:p w:rsidR="00415E78" w:rsidRDefault="00415E78" w:rsidP="00D473A7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Chalet :         04 77 24 83 79</w:t>
                  </w:r>
                </w:p>
                <w:p w:rsidR="00415E78" w:rsidRPr="003C2780" w:rsidRDefault="00415E78" w:rsidP="00D473A7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C2780">
                    <w:rPr>
                      <w:sz w:val="24"/>
                      <w:szCs w:val="24"/>
                    </w:rPr>
                    <w:t xml:space="preserve">Françoise : 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3C2780">
                    <w:rPr>
                      <w:sz w:val="24"/>
                      <w:szCs w:val="24"/>
                    </w:rPr>
                    <w:t xml:space="preserve"> 04 77 37 41 45</w:t>
                  </w:r>
                </w:p>
                <w:p w:rsidR="00415E78" w:rsidRPr="003C2780" w:rsidRDefault="00415E78" w:rsidP="00C95859">
                  <w:pPr>
                    <w:tabs>
                      <w:tab w:val="left" w:pos="880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hyperlink r:id="rId9" w:history="1">
                    <w:r w:rsidRPr="003C2780">
                      <w:rPr>
                        <w:rStyle w:val="Hyperlink"/>
                        <w:sz w:val="24"/>
                        <w:szCs w:val="24"/>
                      </w:rPr>
                      <w:t>chaleteclaireurschalmazel@wanadoo.fr</w:t>
                    </w:r>
                  </w:hyperlink>
                </w:p>
                <w:p w:rsidR="00415E78" w:rsidRPr="003C2780" w:rsidRDefault="00415E78" w:rsidP="00157660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C2780">
                    <w:rPr>
                      <w:sz w:val="24"/>
                      <w:szCs w:val="24"/>
                    </w:rPr>
                    <w:t>http //chalmazel.ecles.fr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shape id="Image 32" o:spid="_x0000_s1032" type="#_x0000_t75" style="position:absolute;margin-left:280.5pt;margin-top:180pt;width:253pt;height:153pt;z-index:-251660288;visibility:visible" wrapcoords="-64 0 -64 21494 21600 21494 21600 0 -64 0">
            <v:imagedata r:id="rId10" o:title=""/>
            <w10:wrap type="tight" side="right"/>
          </v:shape>
        </w:pict>
      </w:r>
      <w:r>
        <w:rPr>
          <w:noProof/>
        </w:rPr>
        <w:pict>
          <v:shape id="Image 31" o:spid="_x0000_s1033" type="#_x0000_t75" style="position:absolute;margin-left:566.5pt;margin-top:90pt;width:242pt;height:145pt;z-index:-251665408;visibility:visible" wrapcoords="-67 0 -67 21488 21600 21488 21600 0 -67 0">
            <v:imagedata r:id="rId11" o:title="" gain="79922f" blacklevel="3932f"/>
            <w10:wrap type="tight" side="right"/>
          </v:shape>
        </w:pict>
      </w:r>
      <w:r>
        <w:rPr>
          <w:noProof/>
        </w:rPr>
        <w:pict>
          <v:shape id="Image 18" o:spid="_x0000_s1034" type="#_x0000_t75" style="position:absolute;margin-left:291.5pt;margin-top:423pt;width:236.5pt;height:143.6pt;z-index:-251666432;visibility:visible" wrapcoords="-69 0 -69 21487 21600 21487 21600 0 -69 0">
            <v:imagedata r:id="rId12" o:title="" gain="79922f"/>
            <w10:wrap type="tight" side="right"/>
          </v:shape>
        </w:pict>
      </w:r>
      <w:r>
        <w:rPr>
          <w:noProof/>
        </w:rPr>
        <w:pict>
          <v:shape id="Text Box 34" o:spid="_x0000_s1035" type="#_x0000_t202" style="position:absolute;margin-left:16.5pt;margin-top:549pt;width:219.15pt;height:27pt;z-index:251659264;visibility:visible" wrapcoords="-74 0 -74 21000 21600 21000 21600 0 -74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" fillcolor="#9c0" stroked="f">
            <v:textbox>
              <w:txbxContent>
                <w:p w:rsidR="00415E78" w:rsidRPr="004527B3" w:rsidRDefault="00415E78" w:rsidP="00A463EE">
                  <w:pPr>
                    <w:spacing w:after="120" w:line="240" w:lineRule="auto"/>
                    <w:jc w:val="center"/>
                    <w:rPr>
                      <w:rFonts w:ascii="Papyrus" w:hAnsi="Papyrus"/>
                      <w:b/>
                      <w:bCs/>
                      <w:color w:val="FFFFFF"/>
                      <w:sz w:val="28"/>
                      <w:szCs w:val="28"/>
                    </w:rPr>
                  </w:pPr>
                  <w:r w:rsidRPr="004527B3">
                    <w:rPr>
                      <w:rFonts w:ascii="Papyrus" w:hAnsi="Papyrus"/>
                      <w:b/>
                      <w:bCs/>
                      <w:color w:val="FFFFFF"/>
                      <w:sz w:val="28"/>
                      <w:szCs w:val="28"/>
                    </w:rPr>
                    <w:t>Parc régional Forez Livradois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shape id="Text Box 16" o:spid="_x0000_s1036" type="#_x0000_t202" style="position:absolute;margin-left:5.5pt;margin-top:495pt;width:236.5pt;height:54pt;z-index:251664384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" filled="f" fillcolor="#9c0" stroked="f">
            <v:textbox style="mso-next-textbox:#Text Box 16">
              <w:txbxContent>
                <w:p w:rsidR="00415E78" w:rsidRPr="00D757A4" w:rsidRDefault="00415E78" w:rsidP="00FB05BA">
                  <w:pPr>
                    <w:rPr>
                      <w:rFonts w:ascii="Papyrus" w:hAnsi="Papyrus"/>
                      <w:sz w:val="24"/>
                      <w:szCs w:val="24"/>
                    </w:rPr>
                  </w:pPr>
                  <w:r w:rsidRPr="00D757A4">
                    <w:rPr>
                      <w:rFonts w:ascii="Papyrus" w:hAnsi="Papyrus"/>
                      <w:sz w:val="24"/>
                      <w:szCs w:val="24"/>
                    </w:rPr>
                    <w:t xml:space="preserve">Se garer au parking. Prévoir </w:t>
                  </w:r>
                  <w:r w:rsidRPr="00D757A4">
                    <w:rPr>
                      <w:rFonts w:ascii="Papyrus" w:hAnsi="Papyrus"/>
                      <w:b/>
                      <w:bCs/>
                      <w:sz w:val="24"/>
                      <w:szCs w:val="24"/>
                      <w:u w:val="single"/>
                    </w:rPr>
                    <w:t>sac à dos</w:t>
                  </w:r>
                  <w:r w:rsidRPr="00D757A4">
                    <w:rPr>
                      <w:rFonts w:ascii="Papyrus" w:hAnsi="Papyrus"/>
                      <w:sz w:val="24"/>
                      <w:szCs w:val="24"/>
                    </w:rPr>
                    <w:t xml:space="preserve"> et </w:t>
                  </w:r>
                  <w:r w:rsidRPr="00D757A4">
                    <w:rPr>
                      <w:rFonts w:ascii="Papyrus" w:hAnsi="Papyrus"/>
                      <w:b/>
                      <w:bCs/>
                      <w:sz w:val="24"/>
                      <w:szCs w:val="24"/>
                      <w:u w:val="single"/>
                    </w:rPr>
                    <w:t>20 min de marche</w:t>
                  </w:r>
                  <w:r w:rsidRPr="00D757A4">
                    <w:rPr>
                      <w:rFonts w:ascii="Papyrus" w:hAnsi="Papyrus"/>
                      <w:sz w:val="24"/>
                      <w:szCs w:val="24"/>
                    </w:rPr>
                    <w:t xml:space="preserve"> en montée (chemin fléché). </w:t>
                  </w:r>
                </w:p>
                <w:p w:rsidR="00415E78" w:rsidRDefault="00415E78" w:rsidP="00FB05BA">
                  <w:pPr>
                    <w:rPr>
                      <w:rFonts w:ascii="Papyrus" w:hAnsi="Papyrus"/>
                      <w:sz w:val="28"/>
                      <w:szCs w:val="28"/>
                    </w:rPr>
                  </w:pPr>
                </w:p>
                <w:p w:rsidR="00415E78" w:rsidRPr="00FB05BA" w:rsidRDefault="00415E78" w:rsidP="00FB05BA">
                  <w:pPr>
                    <w:rPr>
                      <w:rFonts w:ascii="Papyrus" w:hAnsi="Papyrus"/>
                      <w:sz w:val="28"/>
                      <w:szCs w:val="28"/>
                    </w:rPr>
                  </w:pP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group id="_x0000_s1037" style="position:absolute;margin-left:5.5pt;margin-top:324pt;width:242pt;height:168.9pt;z-index:251657216" coordorigin="11724,7162" coordsize="4950,3378" wrapcoords="-67 0 -67 21504 21600 21504 21600 0 -67 0">
            <v:shape id="Picture 22" o:spid="_x0000_s1038" type="#_x0000_t75" style="position:absolute;left:11724;top:7162;width:4950;height:3378;visibility:visible" o:regroupid="1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/xN7DAAAA2wAAAA8AAABkcnMvZG93bnJldi54bWxEj82KAjEQhO+C7xBa8LJoRncRGY0igiCC&#10;ij8Xb82knQxOOsMk6ujTbxYWPBbV9VXXdN7YUjyo9oVjBYN+AoI4c7rgXMH5tOqNQfiArLF0TApe&#10;5GE+a7emmGr35AM9jiEXEcI+RQUmhCqV0meGLPq+q4ijd3W1xRBlnUtd4zPCbSmHSTKSFguODQYr&#10;WhrKbse7jW+8t/vydWHtksFms9s3ZH52X0p1O81iAiJQEz7H/+m1VjD8hr8tEQBy9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D/E3sMAAADbAAAADwAAAAAAAAAAAAAAAACf&#10;AgAAZHJzL2Rvd25yZXYueG1sUEsFBgAAAAAEAAQA9wAAAI8DAAAAAA==&#10;">
              <v:imagedata r:id="rId13" o:title="" croptop="2546f" cropbottom="13127f" cropleft="4301f" cropright="8185f"/>
            </v:shape>
            <v:shape id="Text Box 23" o:spid="_x0000_s1039" type="#_x0000_t202" style="position:absolute;left:12604;top:7702;width:1650;height:36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<v:textbox style="mso-next-textbox:#Text Box 23">
                <w:txbxContent>
                  <w:p w:rsidR="00415E78" w:rsidRPr="000D42C4" w:rsidRDefault="00415E78" w:rsidP="008B082C">
                    <w:pPr>
                      <w:spacing w:after="0" w:line="240" w:lineRule="auto"/>
                      <w:rPr>
                        <w:b/>
                        <w:color w:val="99CC00"/>
                        <w:sz w:val="18"/>
                        <w:szCs w:val="18"/>
                      </w:rPr>
                    </w:pPr>
                    <w:r w:rsidRPr="000D42C4">
                      <w:rPr>
                        <w:b/>
                        <w:color w:val="99CC00"/>
                        <w:sz w:val="18"/>
                        <w:szCs w:val="18"/>
                      </w:rPr>
                      <w:t>20mn  de marche</w:t>
                    </w:r>
                  </w:p>
                </w:txbxContent>
              </v:textbox>
            </v:shape>
            <v:shape id="Text Box 24" o:spid="_x0000_s1040" type="#_x0000_t202" style="position:absolute;left:13090;top:8602;width:1054;height:54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<v:textbox style="mso-next-textbox:#Text Box 24">
                <w:txbxContent>
                  <w:p w:rsidR="00415E78" w:rsidRPr="00B53E1E" w:rsidRDefault="00415E78" w:rsidP="008B082C">
                    <w:pPr>
                      <w:spacing w:after="0" w:line="240" w:lineRule="auto"/>
                      <w:rPr>
                        <w:b/>
                        <w:color w:val="99CC00"/>
                      </w:rPr>
                    </w:pPr>
                    <w:r w:rsidRPr="00B53E1E">
                      <w:rPr>
                        <w:b/>
                        <w:color w:val="99CC00"/>
                      </w:rPr>
                      <w:t>Parking</w:t>
                    </w:r>
                  </w:p>
                </w:txbxContent>
              </v:textbox>
            </v:shape>
            <v:shape id="Text Box 25" o:spid="_x0000_s1041" type="#_x0000_t202" style="position:absolute;left:14914;top:7162;width:1430;height:54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<v:textbox style="mso-next-textbox:#Text Box 25">
                <w:txbxContent>
                  <w:p w:rsidR="00415E78" w:rsidRPr="00B53E1E" w:rsidRDefault="00415E78" w:rsidP="00B53E1E">
                    <w:pPr>
                      <w:spacing w:after="0" w:line="240" w:lineRule="auto"/>
                      <w:rPr>
                        <w:b/>
                        <w:color w:val="99CCFF"/>
                      </w:rPr>
                    </w:pPr>
                    <w:r w:rsidRPr="00B53E1E">
                      <w:rPr>
                        <w:b/>
                        <w:color w:val="99CCFF"/>
                      </w:rPr>
                      <w:t>Chalmazel</w:t>
                    </w:r>
                    <w:r w:rsidRPr="00B53E1E">
                      <w:rPr>
                        <w:rFonts w:ascii="Arial" w:hAnsi="Arial" w:cs="Arial"/>
                        <w:b/>
                        <w:color w:val="99CCFF"/>
                      </w:rPr>
                      <w:t>↑</w:t>
                    </w:r>
                  </w:p>
                </w:txbxContent>
              </v:textbox>
            </v:shape>
            <v:shape id="Text Box 26" o:spid="_x0000_s1042" type="#_x0000_t202" style="position:absolute;left:14144;top:9682;width:1250;height:72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 style="mso-next-textbox:#Text Box 26">
                <w:txbxContent>
                  <w:p w:rsidR="00415E78" w:rsidRPr="00B53E1E" w:rsidRDefault="00415E78" w:rsidP="00B53E1E">
                    <w:pPr>
                      <w:spacing w:after="0" w:line="240" w:lineRule="auto"/>
                      <w:jc w:val="center"/>
                      <w:rPr>
                        <w:b/>
                        <w:color w:val="FF0000"/>
                      </w:rPr>
                    </w:pPr>
                    <w:r w:rsidRPr="00B53E1E">
                      <w:rPr>
                        <w:b/>
                        <w:color w:val="FF0000"/>
                      </w:rPr>
                      <w:t>Station de ski</w:t>
                    </w:r>
                  </w:p>
                </w:txbxContent>
              </v:textbox>
            </v:shape>
            <v:shape id="Text Box 27" o:spid="_x0000_s1043" type="#_x0000_t202" style="position:absolute;left:12164;top:7162;width:1358;height:540;visibility:visible" o:regroupid="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<v:textbox style="mso-next-textbox:#Text Box 27">
                <w:txbxContent>
                  <w:p w:rsidR="00415E78" w:rsidRPr="000D42C4" w:rsidRDefault="00415E78" w:rsidP="002609E4">
                    <w:pPr>
                      <w:spacing w:after="0" w:line="240" w:lineRule="auto"/>
                      <w:rPr>
                        <w:b/>
                        <w:color w:val="99CC00"/>
                      </w:rPr>
                    </w:pPr>
                    <w:r w:rsidRPr="000D42C4">
                      <w:rPr>
                        <w:rFonts w:ascii="Arial" w:hAnsi="Arial" w:cs="Arial"/>
                        <w:b/>
                        <w:color w:val="99CC00"/>
                      </w:rPr>
                      <w:t>←</w:t>
                    </w:r>
                    <w:r>
                      <w:rPr>
                        <w:rFonts w:ascii="Arial" w:hAnsi="Arial" w:cs="Arial"/>
                        <w:b/>
                        <w:color w:val="99CC00"/>
                      </w:rPr>
                      <w:t xml:space="preserve"> </w:t>
                    </w:r>
                    <w:r w:rsidRPr="000D42C4">
                      <w:rPr>
                        <w:b/>
                        <w:color w:val="99CC00"/>
                      </w:rPr>
                      <w:t>Chalet</w:t>
                    </w:r>
                  </w:p>
                </w:txbxContent>
              </v:textbox>
            </v:shape>
            <w10:wrap type="tight" side="right"/>
          </v:group>
        </w:pict>
      </w:r>
      <w:r>
        <w:rPr>
          <w:noProof/>
        </w:rPr>
        <w:pict>
          <v:shape id="Text Box 20" o:spid="_x0000_s1044" type="#_x0000_t202" style="position:absolute;margin-left:-16.5pt;margin-top:243pt;width:269.5pt;height:1in;z-index:251663360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" filled="f" fillcolor="#9c0" stroked="f">
            <v:textbox style="mso-next-textbox:#Text Box 20">
              <w:txbxContent>
                <w:p w:rsidR="00415E78" w:rsidRDefault="00415E78" w:rsidP="00A44582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</w:rPr>
                  </w:pPr>
                  <w:r w:rsidRPr="00A44582"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</w:rPr>
                    <w:t>Comment venir au chalet ?</w:t>
                  </w:r>
                </w:p>
                <w:p w:rsidR="00415E78" w:rsidRPr="00CF190F" w:rsidRDefault="00415E78" w:rsidP="00D757A4">
                  <w:pPr>
                    <w:spacing w:after="0" w:line="240" w:lineRule="auto"/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</w:rPr>
                  </w:pPr>
                  <w:r w:rsidRPr="00CF190F">
                    <w:rPr>
                      <w:rFonts w:ascii="Bradley Hand ITC" w:hAnsi="Bradley Hand ITC"/>
                      <w:sz w:val="24"/>
                      <w:szCs w:val="24"/>
                    </w:rPr>
                    <w:t xml:space="preserve">    </w:t>
                  </w:r>
                  <w:r w:rsidRPr="00CF190F"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</w:rPr>
                    <w:t xml:space="preserve">Boën /Lignon </w:t>
                  </w:r>
                  <w:r w:rsidRPr="00390EC6"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</w:rPr>
                    <w:sym w:font="Wingdings" w:char="F0E0"/>
                  </w:r>
                  <w:r w:rsidRPr="00CF190F"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</w:rPr>
                    <w:t xml:space="preserve"> Sail s/s Couzan </w:t>
                  </w:r>
                  <w:r w:rsidRPr="00390EC6"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  <w:lang w:val="en-GB"/>
                    </w:rPr>
                    <w:sym w:font="Wingdings" w:char="F0E0"/>
                  </w:r>
                  <w:r w:rsidRPr="00CF190F">
                    <w:rPr>
                      <w:rFonts w:ascii="Bradley Hand ITC" w:hAnsi="Bradley Hand ITC"/>
                      <w:b/>
                      <w:bCs/>
                      <w:sz w:val="24"/>
                      <w:szCs w:val="24"/>
                    </w:rPr>
                    <w:t xml:space="preserve"> Chalmazel</w:t>
                  </w:r>
                </w:p>
                <w:p w:rsidR="00415E78" w:rsidRPr="000F1532" w:rsidRDefault="00415E78" w:rsidP="000F1532">
                  <w:pPr>
                    <w:tabs>
                      <w:tab w:val="left" w:pos="550"/>
                    </w:tabs>
                    <w:spacing w:after="0" w:line="240" w:lineRule="auto"/>
                    <w:ind w:left="550"/>
                  </w:pPr>
                  <w:r w:rsidRPr="000F1532">
                    <w:rPr>
                      <w:rFonts w:ascii="Bradley Hand ITC" w:hAnsi="Bradley Hand ITC"/>
                      <w:b/>
                      <w:bCs/>
                    </w:rPr>
                    <w:t>GPS</w:t>
                  </w:r>
                  <w:r w:rsidRPr="000F1532">
                    <w:rPr>
                      <w:rFonts w:ascii="Bradley Hand ITC" w:hAnsi="Bradley Hand ITC"/>
                    </w:rPr>
                    <w:t> :</w:t>
                  </w:r>
                  <w:r>
                    <w:rPr>
                      <w:rFonts w:ascii="Bradley Hand ITC" w:hAnsi="Bradley Hand ITC"/>
                    </w:rPr>
                    <w:t xml:space="preserve"> </w:t>
                  </w:r>
                  <w:r w:rsidRPr="000F1532">
                    <w:rPr>
                      <w:rFonts w:ascii="Bradley Hand ITC" w:hAnsi="Bradley Hand ITC"/>
                    </w:rPr>
                    <w:t xml:space="preserve">304 Bois chapaliaux ouest 42920 CHALMAZEL </w:t>
                  </w:r>
                  <w:r w:rsidRPr="000F1532">
                    <w:t xml:space="preserve"> 45 681338   3 815 222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shape id="Text Box 28" o:spid="_x0000_s1045" type="#_x0000_t202" style="position:absolute;margin-left:566.5pt;margin-top:522pt;width:258.5pt;height:54pt;z-index:251661312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" filled="f" fillcolor="#9c0" stroked="f">
            <v:textbox style="mso-next-textbox:#Text Box 28">
              <w:txbxContent>
                <w:p w:rsidR="00415E78" w:rsidRPr="00A14D47" w:rsidRDefault="00415E78" w:rsidP="007F263F">
                  <w:pPr>
                    <w:spacing w:after="0" w:line="240" w:lineRule="auto"/>
                    <w:jc w:val="center"/>
                    <w:rPr>
                      <w:rFonts w:ascii="Papyrus" w:hAnsi="Papyrus"/>
                      <w:b/>
                      <w:sz w:val="28"/>
                      <w:szCs w:val="28"/>
                    </w:rPr>
                  </w:pPr>
                  <w:r w:rsidRPr="00A14D47">
                    <w:rPr>
                      <w:rFonts w:ascii="Papyrus" w:hAnsi="Papyrus"/>
                      <w:b/>
                      <w:sz w:val="28"/>
                      <w:szCs w:val="28"/>
                    </w:rPr>
                    <w:t>Capacité d’hébergement : 16 places</w:t>
                  </w:r>
                </w:p>
                <w:p w:rsidR="00415E78" w:rsidRPr="00A14D47" w:rsidRDefault="00415E78" w:rsidP="003C2780">
                  <w:pPr>
                    <w:spacing w:after="0" w:line="240" w:lineRule="auto"/>
                    <w:rPr>
                      <w:rFonts w:ascii="Papyrus" w:hAnsi="Papyrus"/>
                      <w:b/>
                      <w:sz w:val="28"/>
                      <w:szCs w:val="28"/>
                    </w:rPr>
                  </w:pPr>
                  <w:r w:rsidRPr="00A14D47">
                    <w:rPr>
                      <w:rFonts w:ascii="Papyrus" w:hAnsi="Papyrus"/>
                      <w:b/>
                      <w:sz w:val="28"/>
                      <w:szCs w:val="28"/>
                    </w:rPr>
                    <w:t xml:space="preserve">     + camping en été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shape id="Image 29" o:spid="_x0000_s1046" type="#_x0000_t75" style="position:absolute;margin-left:566.5pt;margin-top:351pt;width:252pt;height:171.6pt;z-index:-251667456;visibility:visible" wrapcoords="-64 0 -64 21506 21600 21506 21600 0 -64 0">
            <v:imagedata r:id="rId14" o:title=""/>
            <w10:wrap type="tight" side="right"/>
          </v:shape>
        </w:pict>
      </w:r>
      <w:r>
        <w:rPr>
          <w:noProof/>
        </w:rPr>
        <w:pict>
          <v:shape id="Image 35" o:spid="_x0000_s1047" type="#_x0000_t75" style="position:absolute;margin-left:0;margin-top:54pt;width:247.5pt;height:189pt;z-index:-251664384;visibility:visible" wrapcoords="-65 0 -65 21514 21600 21514 21600 0 -65 0">
            <v:imagedata r:id="rId15" o:title="" gain="79922f" blacklevel="5898f"/>
            <w10:wrap type="tight" side="right"/>
          </v:shape>
        </w:pict>
      </w:r>
      <w:r>
        <w:rPr>
          <w:noProof/>
        </w:rPr>
        <w:pict>
          <v:shape id="Text Box 19" o:spid="_x0000_s1048" type="#_x0000_t202" style="position:absolute;margin-left:-11pt;margin-top:-7.1pt;width:269.5pt;height:61.1pt;z-index:251665408;visibility:visibl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" filled="f" fillcolor="#9c0" stroked="f">
            <v:textbox style="mso-next-textbox:#Text Box 19">
              <w:txbxContent>
                <w:p w:rsidR="00415E78" w:rsidRDefault="00415E78" w:rsidP="00E137DD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b/>
                      <w:bCs/>
                      <w:sz w:val="2"/>
                      <w:szCs w:val="2"/>
                      <w:lang w:val="en-GB"/>
                    </w:rPr>
                  </w:pPr>
                </w:p>
                <w:p w:rsidR="00415E78" w:rsidRDefault="00415E78" w:rsidP="00E137DD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b/>
                      <w:bCs/>
                      <w:sz w:val="2"/>
                      <w:szCs w:val="2"/>
                      <w:lang w:val="en-GB"/>
                    </w:rPr>
                  </w:pPr>
                </w:p>
                <w:p w:rsidR="00415E78" w:rsidRDefault="00415E78" w:rsidP="00E137DD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b/>
                      <w:bCs/>
                      <w:sz w:val="2"/>
                      <w:szCs w:val="2"/>
                      <w:lang w:val="en-GB"/>
                    </w:rPr>
                  </w:pPr>
                </w:p>
                <w:p w:rsidR="00415E78" w:rsidRDefault="00415E78" w:rsidP="00E137DD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  <w:lang w:val="en-GB"/>
                    </w:rPr>
                  </w:pPr>
                  <w:r w:rsidRPr="00E137DD"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  <w:lang w:val="en-GB"/>
                    </w:rPr>
                    <w:t xml:space="preserve">Chalet </w:t>
                  </w:r>
                  <w:r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  <w:lang w:val="en-GB"/>
                    </w:rPr>
                    <w:t>refuge de Chapouilloux</w:t>
                  </w:r>
                </w:p>
                <w:p w:rsidR="00415E78" w:rsidRPr="00E137DD" w:rsidRDefault="00415E78" w:rsidP="00E137DD">
                  <w:pPr>
                    <w:spacing w:after="0" w:line="240" w:lineRule="auto"/>
                    <w:jc w:val="center"/>
                    <w:rPr>
                      <w:rFonts w:ascii="Bradley Hand ITC" w:hAnsi="Bradley Hand ITC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Bradley Hand ITC" w:hAnsi="Bradley Hand ITC"/>
                      <w:b/>
                      <w:bCs/>
                      <w:sz w:val="40"/>
                      <w:szCs w:val="40"/>
                      <w:lang w:val="en-GB"/>
                    </w:rPr>
                    <w:t>Chalmazel</w:t>
                  </w:r>
                </w:p>
              </w:txbxContent>
            </v:textbox>
            <w10:wrap type="tight" side="right"/>
          </v:shape>
        </w:pict>
      </w:r>
      <w:r>
        <w:rPr>
          <w:noProof/>
        </w:rPr>
        <w:pict>
          <v:shape id="Text Box 37" o:spid="_x0000_s1049" type="#_x0000_t202" style="position:absolute;margin-left:561pt;margin-top:9pt;width:252.25pt;height:93.2pt;z-index:-251658240;visibility:visible;mso-wrap-style:none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" filled="f" stroked="f">
            <v:textbox style="mso-fit-shape-to-text:t">
              <w:txbxContent>
                <w:p w:rsidR="00415E78" w:rsidRPr="000E0061" w:rsidRDefault="00415E78" w:rsidP="00CF190F">
                  <w:pPr>
                    <w:rPr>
                      <w:noProof/>
                    </w:rPr>
                  </w:pPr>
                  <w:r>
                    <w:rPr>
                      <w:rFonts w:ascii="Papyrus" w:hAnsi="Papyrus" w:cs="Arial"/>
                      <w:sz w:val="28"/>
                      <w:szCs w:val="28"/>
                    </w:rPr>
                    <w:t>Le Chalet est situé près des Hautes                           Chaumes du forez, entre le Col du Béal et les pistes de ski  de Chalmazel.</w:t>
                  </w:r>
                </w:p>
              </w:txbxContent>
            </v:textbox>
            <w10:wrap type="tight"/>
          </v:shape>
        </w:pict>
      </w:r>
      <w:r>
        <w:rPr>
          <w:rFonts w:cs="Arial"/>
          <w:sz w:val="24"/>
          <w:szCs w:val="24"/>
        </w:rPr>
        <w:t xml:space="preserve">      </w:t>
      </w:r>
    </w:p>
    <w:sectPr w:rsidR="00415E78" w:rsidRPr="00FC01D2" w:rsidSect="0088099E">
      <w:pgSz w:w="16838" w:h="11906" w:orient="landscape" w:code="9"/>
      <w:pgMar w:top="142" w:right="284" w:bottom="284" w:left="284" w:header="0" w:footer="0" w:gutter="0"/>
      <w:cols w:num="3"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E78" w:rsidRDefault="00415E78" w:rsidP="004E3B99">
      <w:pPr>
        <w:spacing w:after="0" w:line="240" w:lineRule="auto"/>
      </w:pPr>
      <w:r>
        <w:separator/>
      </w:r>
    </w:p>
  </w:endnote>
  <w:endnote w:type="continuationSeparator" w:id="0">
    <w:p w:rsidR="00415E78" w:rsidRDefault="00415E78" w:rsidP="004E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E78" w:rsidRDefault="00415E78" w:rsidP="004E3B99">
      <w:pPr>
        <w:spacing w:after="0" w:line="240" w:lineRule="auto"/>
      </w:pPr>
      <w:r>
        <w:separator/>
      </w:r>
    </w:p>
  </w:footnote>
  <w:footnote w:type="continuationSeparator" w:id="0">
    <w:p w:rsidR="00415E78" w:rsidRDefault="00415E78" w:rsidP="004E3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A0BB1"/>
    <w:multiLevelType w:val="hybridMultilevel"/>
    <w:tmpl w:val="86AAABB6"/>
    <w:lvl w:ilvl="0" w:tplc="4594CCC6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3B99"/>
    <w:rsid w:val="00010268"/>
    <w:rsid w:val="0002571D"/>
    <w:rsid w:val="00031911"/>
    <w:rsid w:val="0004558E"/>
    <w:rsid w:val="000553DD"/>
    <w:rsid w:val="0007767B"/>
    <w:rsid w:val="0009532F"/>
    <w:rsid w:val="000B6631"/>
    <w:rsid w:val="000D100E"/>
    <w:rsid w:val="000D42C4"/>
    <w:rsid w:val="000E0061"/>
    <w:rsid w:val="000F1532"/>
    <w:rsid w:val="00114190"/>
    <w:rsid w:val="00121850"/>
    <w:rsid w:val="0012222F"/>
    <w:rsid w:val="00122DB4"/>
    <w:rsid w:val="00157660"/>
    <w:rsid w:val="001A1AE7"/>
    <w:rsid w:val="001A3D20"/>
    <w:rsid w:val="0021038A"/>
    <w:rsid w:val="00242ACC"/>
    <w:rsid w:val="00250B2E"/>
    <w:rsid w:val="002572F0"/>
    <w:rsid w:val="002609E4"/>
    <w:rsid w:val="00277DC3"/>
    <w:rsid w:val="00280097"/>
    <w:rsid w:val="002A6EC1"/>
    <w:rsid w:val="002C76D3"/>
    <w:rsid w:val="002D2105"/>
    <w:rsid w:val="002D370A"/>
    <w:rsid w:val="002F620A"/>
    <w:rsid w:val="002F6462"/>
    <w:rsid w:val="003054B0"/>
    <w:rsid w:val="0031103D"/>
    <w:rsid w:val="00311157"/>
    <w:rsid w:val="00366026"/>
    <w:rsid w:val="00366D27"/>
    <w:rsid w:val="00382901"/>
    <w:rsid w:val="00390EC6"/>
    <w:rsid w:val="0039621B"/>
    <w:rsid w:val="003A39E4"/>
    <w:rsid w:val="003B0BC5"/>
    <w:rsid w:val="003B6B66"/>
    <w:rsid w:val="003C2780"/>
    <w:rsid w:val="003E41A8"/>
    <w:rsid w:val="003E7151"/>
    <w:rsid w:val="004000A1"/>
    <w:rsid w:val="00415E78"/>
    <w:rsid w:val="00443150"/>
    <w:rsid w:val="004527B3"/>
    <w:rsid w:val="004575BC"/>
    <w:rsid w:val="004E2F38"/>
    <w:rsid w:val="004E3B99"/>
    <w:rsid w:val="0050553F"/>
    <w:rsid w:val="00521A66"/>
    <w:rsid w:val="0052260D"/>
    <w:rsid w:val="005271C0"/>
    <w:rsid w:val="00557C28"/>
    <w:rsid w:val="005A69E5"/>
    <w:rsid w:val="005D2C2C"/>
    <w:rsid w:val="005D3597"/>
    <w:rsid w:val="006054CF"/>
    <w:rsid w:val="00621777"/>
    <w:rsid w:val="00623769"/>
    <w:rsid w:val="006268C9"/>
    <w:rsid w:val="0063226B"/>
    <w:rsid w:val="006539D5"/>
    <w:rsid w:val="00690B7B"/>
    <w:rsid w:val="00693972"/>
    <w:rsid w:val="006B430C"/>
    <w:rsid w:val="006C5557"/>
    <w:rsid w:val="006D26BB"/>
    <w:rsid w:val="006D38CB"/>
    <w:rsid w:val="006F07B7"/>
    <w:rsid w:val="006F43E7"/>
    <w:rsid w:val="006F491B"/>
    <w:rsid w:val="00714B5D"/>
    <w:rsid w:val="00720CED"/>
    <w:rsid w:val="007524FA"/>
    <w:rsid w:val="007878C9"/>
    <w:rsid w:val="007A472E"/>
    <w:rsid w:val="007A5182"/>
    <w:rsid w:val="007E4AC8"/>
    <w:rsid w:val="007F155E"/>
    <w:rsid w:val="007F263F"/>
    <w:rsid w:val="00806B2F"/>
    <w:rsid w:val="00833BD2"/>
    <w:rsid w:val="00840195"/>
    <w:rsid w:val="0088099E"/>
    <w:rsid w:val="00885F16"/>
    <w:rsid w:val="008A2D54"/>
    <w:rsid w:val="008B082C"/>
    <w:rsid w:val="008D6B18"/>
    <w:rsid w:val="008E5A4D"/>
    <w:rsid w:val="009075E5"/>
    <w:rsid w:val="0093231E"/>
    <w:rsid w:val="0094297E"/>
    <w:rsid w:val="00982832"/>
    <w:rsid w:val="009856BC"/>
    <w:rsid w:val="009934B2"/>
    <w:rsid w:val="009C14F3"/>
    <w:rsid w:val="009D61B0"/>
    <w:rsid w:val="009F78E9"/>
    <w:rsid w:val="00A0142C"/>
    <w:rsid w:val="00A01A64"/>
    <w:rsid w:val="00A041E2"/>
    <w:rsid w:val="00A14D47"/>
    <w:rsid w:val="00A2791B"/>
    <w:rsid w:val="00A44582"/>
    <w:rsid w:val="00A463EE"/>
    <w:rsid w:val="00A71893"/>
    <w:rsid w:val="00A90E4B"/>
    <w:rsid w:val="00AB1855"/>
    <w:rsid w:val="00B10DC7"/>
    <w:rsid w:val="00B12034"/>
    <w:rsid w:val="00B46F44"/>
    <w:rsid w:val="00B53532"/>
    <w:rsid w:val="00B53E1E"/>
    <w:rsid w:val="00B83593"/>
    <w:rsid w:val="00BB54D7"/>
    <w:rsid w:val="00BF1D47"/>
    <w:rsid w:val="00BF44F1"/>
    <w:rsid w:val="00C43BE1"/>
    <w:rsid w:val="00C51172"/>
    <w:rsid w:val="00C95859"/>
    <w:rsid w:val="00CA133A"/>
    <w:rsid w:val="00CC1D0E"/>
    <w:rsid w:val="00CC1E69"/>
    <w:rsid w:val="00CC6687"/>
    <w:rsid w:val="00CD5DE5"/>
    <w:rsid w:val="00CF190F"/>
    <w:rsid w:val="00D1263B"/>
    <w:rsid w:val="00D4249F"/>
    <w:rsid w:val="00D44E34"/>
    <w:rsid w:val="00D470DE"/>
    <w:rsid w:val="00D473A7"/>
    <w:rsid w:val="00D51FBA"/>
    <w:rsid w:val="00D52F0A"/>
    <w:rsid w:val="00D631C4"/>
    <w:rsid w:val="00D647E5"/>
    <w:rsid w:val="00D757A4"/>
    <w:rsid w:val="00D85F0A"/>
    <w:rsid w:val="00D87B38"/>
    <w:rsid w:val="00D915D0"/>
    <w:rsid w:val="00DB7578"/>
    <w:rsid w:val="00E02C75"/>
    <w:rsid w:val="00E137DD"/>
    <w:rsid w:val="00E203D7"/>
    <w:rsid w:val="00E23AD5"/>
    <w:rsid w:val="00E3342F"/>
    <w:rsid w:val="00E4284E"/>
    <w:rsid w:val="00E73F80"/>
    <w:rsid w:val="00ED3AA6"/>
    <w:rsid w:val="00ED69A4"/>
    <w:rsid w:val="00F07923"/>
    <w:rsid w:val="00F24D7D"/>
    <w:rsid w:val="00F30077"/>
    <w:rsid w:val="00F32E0C"/>
    <w:rsid w:val="00F818CD"/>
    <w:rsid w:val="00FB05BA"/>
    <w:rsid w:val="00FC0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F1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E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E3B9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E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3B99"/>
    <w:rPr>
      <w:rFonts w:cs="Times New Roman"/>
    </w:rPr>
  </w:style>
  <w:style w:type="paragraph" w:styleId="NormalWeb">
    <w:name w:val="Normal (Web)"/>
    <w:basedOn w:val="Normal"/>
    <w:uiPriority w:val="99"/>
    <w:rsid w:val="004E3B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4E3B99"/>
    <w:rPr>
      <w:rFonts w:cs="Times New Roman"/>
    </w:rPr>
  </w:style>
  <w:style w:type="character" w:styleId="Strong">
    <w:name w:val="Strong"/>
    <w:basedOn w:val="DefaultParagraphFont"/>
    <w:uiPriority w:val="99"/>
    <w:qFormat/>
    <w:rsid w:val="004E3B99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4E3B99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527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71C0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D470DE"/>
  </w:style>
  <w:style w:type="character" w:styleId="Hyperlink">
    <w:name w:val="Hyperlink"/>
    <w:basedOn w:val="DefaultParagraphFont"/>
    <w:uiPriority w:val="99"/>
    <w:rsid w:val="002C76D3"/>
    <w:rPr>
      <w:rFonts w:cs="Times New Roman"/>
      <w:color w:val="0000FF"/>
      <w:u w:val="single"/>
    </w:rPr>
  </w:style>
  <w:style w:type="character" w:customStyle="1" w:styleId="cards-reveal-left-container">
    <w:name w:val="cards-reveal-left-container"/>
    <w:uiPriority w:val="99"/>
    <w:rsid w:val="002103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09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9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09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96735">
              <w:marLeft w:val="0"/>
              <w:marRight w:val="0"/>
              <w:marTop w:val="0"/>
              <w:marBottom w:val="0"/>
              <w:divBdr>
                <w:top w:val="single" w:sz="8" w:space="1" w:color="auto"/>
                <w:left w:val="none" w:sz="0" w:space="0" w:color="auto"/>
                <w:bottom w:val="single" w:sz="8" w:space="1" w:color="auto"/>
                <w:right w:val="none" w:sz="0" w:space="0" w:color="auto"/>
              </w:divBdr>
            </w:div>
          </w:divsChild>
        </w:div>
        <w:div w:id="8460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mailto:chaleteclaireurschalmazel@wanadoo.fr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</Words>
  <Characters>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Situé au cœur de la Réserve naturelle des Gorges de la Loire, au bord du lac de Grangent</dc:title>
  <dc:subject/>
  <dc:creator>jocelyn</dc:creator>
  <cp:keywords/>
  <dc:description/>
  <cp:lastModifiedBy>VALOUR Margaux</cp:lastModifiedBy>
  <cp:revision>2</cp:revision>
  <cp:lastPrinted>2015-02-27T15:10:00Z</cp:lastPrinted>
  <dcterms:created xsi:type="dcterms:W3CDTF">2015-04-25T12:15:00Z</dcterms:created>
  <dcterms:modified xsi:type="dcterms:W3CDTF">2015-04-25T12:15:00Z</dcterms:modified>
</cp:coreProperties>
</file>